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829" w:tblpY="1081"/>
        <w:tblW w:w="1425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6014"/>
        <w:gridCol w:w="1384"/>
        <w:gridCol w:w="2831"/>
        <w:gridCol w:w="1405"/>
        <w:gridCol w:w="2623"/>
      </w:tblGrid>
      <w:tr w:rsidR="00F8523B" w:rsidRPr="00251E8E" w14:paraId="040C21DB" w14:textId="77777777" w:rsidTr="00F8523B">
        <w:trPr>
          <w:trHeight w:val="255"/>
        </w:trPr>
        <w:tc>
          <w:tcPr>
            <w:tcW w:w="14257" w:type="dxa"/>
            <w:gridSpan w:val="5"/>
            <w:tcBorders>
              <w:top w:val="single" w:sz="6" w:space="0" w:color="000000"/>
              <w:left w:val="single" w:sz="2" w:space="0" w:color="000000"/>
              <w:right w:val="single" w:sz="2" w:space="0" w:color="000000"/>
            </w:tcBorders>
            <w:shd w:val="clear" w:color="auto" w:fill="000000" w:themeFill="text1"/>
          </w:tcPr>
          <w:p w14:paraId="36E3BAE7" w14:textId="4259B584" w:rsidR="00F8523B" w:rsidRPr="00666B31" w:rsidRDefault="00480E01" w:rsidP="00F8523B">
            <w:pPr>
              <w:jc w:val="center"/>
              <w:rPr>
                <w:rFonts w:ascii="Helvetica" w:hAnsi="Helvetica"/>
                <w:b/>
                <w:bCs/>
                <w:color w:val="FFFFFF" w:themeColor="background1"/>
                <w:sz w:val="32"/>
                <w:szCs w:val="22"/>
              </w:rPr>
            </w:pPr>
            <w:r>
              <w:rPr>
                <w:rFonts w:ascii="Helvetica" w:hAnsi="Helvetica"/>
                <w:b/>
                <w:bCs/>
                <w:color w:val="FFFFFF" w:themeColor="background1"/>
                <w:sz w:val="32"/>
                <w:szCs w:val="22"/>
              </w:rPr>
              <w:t>Title</w:t>
            </w:r>
            <w:r w:rsidR="00F8523B" w:rsidRPr="00666B31">
              <w:rPr>
                <w:rFonts w:ascii="Helvetica" w:hAnsi="Helvetica"/>
                <w:b/>
                <w:bCs/>
                <w:color w:val="FFFFFF" w:themeColor="background1"/>
                <w:sz w:val="32"/>
                <w:szCs w:val="22"/>
              </w:rPr>
              <w:t xml:space="preserve"> </w:t>
            </w:r>
          </w:p>
          <w:p w14:paraId="5985FB72" w14:textId="7B40355E" w:rsidR="00F8523B" w:rsidRPr="00251E8E" w:rsidRDefault="00F8523B" w:rsidP="00480E01">
            <w:pPr>
              <w:pStyle w:val="TableStyle2"/>
              <w:jc w:val="center"/>
              <w:rPr>
                <w:rFonts w:hAnsi="Helvetica"/>
                <w:color w:val="FFFFFF" w:themeColor="background1"/>
                <w:sz w:val="22"/>
                <w:szCs w:val="22"/>
              </w:rPr>
            </w:pPr>
            <w:r w:rsidRPr="00666B31">
              <w:rPr>
                <w:rFonts w:hAnsi="Helvetica"/>
                <w:b/>
                <w:bCs/>
                <w:color w:val="FFFFFF" w:themeColor="background1"/>
                <w:sz w:val="32"/>
                <w:szCs w:val="22"/>
              </w:rPr>
              <w:t xml:space="preserve">SESSION </w:t>
            </w:r>
            <w:r w:rsidR="00480E01">
              <w:rPr>
                <w:rFonts w:hAnsi="Helvetica"/>
                <w:b/>
                <w:bCs/>
                <w:color w:val="FFFFFF" w:themeColor="background1"/>
                <w:sz w:val="32"/>
                <w:szCs w:val="22"/>
              </w:rPr>
              <w:t>#</w:t>
            </w:r>
            <w:r w:rsidRPr="00666B31">
              <w:rPr>
                <w:rFonts w:hAnsi="Helvetica"/>
                <w:b/>
                <w:bCs/>
                <w:color w:val="FFFFFF" w:themeColor="background1"/>
                <w:sz w:val="32"/>
                <w:szCs w:val="22"/>
              </w:rPr>
              <w:t xml:space="preserve"> DETAILS</w:t>
            </w:r>
          </w:p>
        </w:tc>
      </w:tr>
      <w:tr w:rsidR="00F8523B" w:rsidRPr="00251E8E" w14:paraId="0142B3E2" w14:textId="77777777" w:rsidTr="00F8523B">
        <w:trPr>
          <w:trHeight w:val="290"/>
        </w:trPr>
        <w:tc>
          <w:tcPr>
            <w:tcW w:w="6014" w:type="dxa"/>
            <w:vMerge w:val="restart"/>
            <w:tcBorders>
              <w:top w:val="single" w:sz="6" w:space="0" w:color="000000"/>
              <w:left w:val="single" w:sz="2" w:space="0" w:color="000000"/>
              <w:right w:val="single" w:sz="6" w:space="0" w:color="000000"/>
            </w:tcBorders>
            <w:shd w:val="clear" w:color="auto" w:fill="FEFFFE"/>
          </w:tcPr>
          <w:p w14:paraId="607B6F13" w14:textId="2AD2CE8E" w:rsidR="00F8523B" w:rsidRPr="00251E8E" w:rsidRDefault="00480E01" w:rsidP="00F8523B">
            <w:pPr>
              <w:pStyle w:val="TableStyle6"/>
              <w:rPr>
                <w:rFonts w:hAnsi="Helvetica"/>
                <w:color w:val="000000" w:themeColor="text1"/>
                <w:sz w:val="22"/>
                <w:szCs w:val="22"/>
              </w:rPr>
            </w:pPr>
            <w:r>
              <w:rPr>
                <w:rFonts w:hAnsi="Helvetica"/>
                <w:color w:val="000000" w:themeColor="text1"/>
                <w:sz w:val="22"/>
                <w:szCs w:val="22"/>
              </w:rPr>
              <w:t>[</w:t>
            </w:r>
            <w:proofErr w:type="gramStart"/>
            <w:r>
              <w:rPr>
                <w:rFonts w:hAnsi="Helvetica"/>
                <w:color w:val="000000" w:themeColor="text1"/>
                <w:sz w:val="22"/>
                <w:szCs w:val="22"/>
              </w:rPr>
              <w:t>insert</w:t>
            </w:r>
            <w:proofErr w:type="gramEnd"/>
            <w:r>
              <w:rPr>
                <w:rFonts w:hAnsi="Helvetica"/>
                <w:color w:val="000000" w:themeColor="text1"/>
                <w:sz w:val="22"/>
                <w:szCs w:val="22"/>
              </w:rPr>
              <w:t xml:space="preserve"> image]</w:t>
            </w:r>
          </w:p>
        </w:tc>
        <w:tc>
          <w:tcPr>
            <w:tcW w:w="1384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6125A8" w14:textId="77777777" w:rsidR="00F8523B" w:rsidRPr="00666B31" w:rsidRDefault="00F8523B" w:rsidP="00F8523B">
            <w:pPr>
              <w:pStyle w:val="TableStyle6"/>
              <w:rPr>
                <w:rFonts w:hAnsi="Helvetica"/>
                <w:color w:val="000000" w:themeColor="text1"/>
                <w:sz w:val="22"/>
                <w:szCs w:val="22"/>
              </w:rPr>
            </w:pPr>
            <w:r w:rsidRPr="00666B31">
              <w:rPr>
                <w:rFonts w:hAnsi="Helvetica"/>
                <w:color w:val="000000" w:themeColor="text1"/>
                <w:sz w:val="22"/>
                <w:szCs w:val="22"/>
              </w:rPr>
              <w:t>DATE</w:t>
            </w:r>
          </w:p>
        </w:tc>
        <w:tc>
          <w:tcPr>
            <w:tcW w:w="2831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EEA499" w14:textId="2A2A2738" w:rsidR="00F8523B" w:rsidRPr="00666B31" w:rsidRDefault="00F8523B" w:rsidP="00515FE2">
            <w:pPr>
              <w:pStyle w:val="TableStyle2"/>
              <w:rPr>
                <w:rFonts w:hAnsi="Helvetica"/>
                <w:color w:val="000000" w:themeColor="text1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2D8A7B" w14:textId="77777777" w:rsidR="00F8523B" w:rsidRPr="00666B31" w:rsidRDefault="00F8523B" w:rsidP="00F8523B">
            <w:pPr>
              <w:pStyle w:val="TableStyle6"/>
              <w:rPr>
                <w:rFonts w:hAnsi="Helvetica"/>
                <w:color w:val="000000" w:themeColor="text1"/>
                <w:sz w:val="22"/>
                <w:szCs w:val="22"/>
              </w:rPr>
            </w:pPr>
            <w:r w:rsidRPr="00666B31">
              <w:rPr>
                <w:rFonts w:hAnsi="Helvetica"/>
                <w:color w:val="000000" w:themeColor="text1"/>
                <w:sz w:val="22"/>
                <w:szCs w:val="22"/>
              </w:rPr>
              <w:t>MEDIUM</w:t>
            </w:r>
          </w:p>
        </w:tc>
        <w:tc>
          <w:tcPr>
            <w:tcW w:w="2623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263EC4" w14:textId="26BC17B3" w:rsidR="00F8523B" w:rsidRPr="00666B31" w:rsidRDefault="00F8523B" w:rsidP="00F8523B">
            <w:pPr>
              <w:pStyle w:val="TableStyle2"/>
              <w:rPr>
                <w:rFonts w:hAnsi="Helvetica"/>
                <w:color w:val="000000" w:themeColor="text1"/>
                <w:sz w:val="22"/>
                <w:szCs w:val="22"/>
              </w:rPr>
            </w:pPr>
          </w:p>
        </w:tc>
      </w:tr>
      <w:tr w:rsidR="00F8523B" w:rsidRPr="00251E8E" w14:paraId="22802798" w14:textId="77777777" w:rsidTr="00F8523B">
        <w:trPr>
          <w:trHeight w:val="840"/>
        </w:trPr>
        <w:tc>
          <w:tcPr>
            <w:tcW w:w="6014" w:type="dxa"/>
            <w:vMerge/>
            <w:tcBorders>
              <w:left w:val="single" w:sz="2" w:space="0" w:color="000000"/>
              <w:right w:val="single" w:sz="6" w:space="0" w:color="000000"/>
            </w:tcBorders>
            <w:shd w:val="clear" w:color="auto" w:fill="FEFFFE"/>
          </w:tcPr>
          <w:p w14:paraId="76FB8DEF" w14:textId="77777777" w:rsidR="00F8523B" w:rsidRPr="00251E8E" w:rsidRDefault="00F8523B" w:rsidP="00F8523B">
            <w:pPr>
              <w:pStyle w:val="TableStyle6"/>
              <w:rPr>
                <w:rFonts w:hAnsi="Helvetica"/>
                <w:color w:val="000000" w:themeColor="text1"/>
                <w:sz w:val="22"/>
                <w:szCs w:val="22"/>
              </w:rPr>
            </w:pPr>
          </w:p>
        </w:tc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8109CE" w14:textId="77777777" w:rsidR="00F8523B" w:rsidRPr="00666B31" w:rsidRDefault="00F8523B" w:rsidP="00F8523B">
            <w:pPr>
              <w:pStyle w:val="TableStyle6"/>
              <w:rPr>
                <w:rFonts w:hAnsi="Helvetica"/>
                <w:color w:val="000000" w:themeColor="text1"/>
                <w:sz w:val="22"/>
                <w:szCs w:val="22"/>
              </w:rPr>
            </w:pPr>
            <w:r w:rsidRPr="00666B31">
              <w:rPr>
                <w:rFonts w:hAnsi="Helvetica"/>
                <w:color w:val="000000" w:themeColor="text1"/>
                <w:sz w:val="22"/>
                <w:szCs w:val="22"/>
              </w:rPr>
              <w:t>TIME START/ END</w:t>
            </w:r>
          </w:p>
        </w:tc>
        <w:tc>
          <w:tcPr>
            <w:tcW w:w="283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AD05C9" w14:textId="2E2F47B1" w:rsidR="00F8523B" w:rsidRPr="00666B31" w:rsidRDefault="00F8523B" w:rsidP="006F6EDD">
            <w:pPr>
              <w:pStyle w:val="TableStyle2"/>
              <w:rPr>
                <w:rFonts w:hAnsi="Helvetica"/>
                <w:color w:val="000000" w:themeColor="text1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C3A84A" w14:textId="77777777" w:rsidR="00F8523B" w:rsidRPr="00666B31" w:rsidRDefault="00F8523B" w:rsidP="00F8523B">
            <w:pPr>
              <w:pStyle w:val="TableStyle6"/>
              <w:rPr>
                <w:rFonts w:hAnsi="Helvetica"/>
                <w:color w:val="000000" w:themeColor="text1"/>
                <w:sz w:val="22"/>
                <w:szCs w:val="22"/>
              </w:rPr>
            </w:pPr>
            <w:r w:rsidRPr="00666B31">
              <w:rPr>
                <w:rFonts w:hAnsi="Helvetica"/>
                <w:color w:val="000000" w:themeColor="text1"/>
                <w:sz w:val="22"/>
                <w:szCs w:val="22"/>
              </w:rPr>
              <w:t>SIZE</w:t>
            </w:r>
          </w:p>
        </w:tc>
        <w:tc>
          <w:tcPr>
            <w:tcW w:w="2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1C0888" w14:textId="18E5E327" w:rsidR="00F8523B" w:rsidRPr="00666B31" w:rsidRDefault="00F8523B" w:rsidP="00F8523B">
            <w:pPr>
              <w:pStyle w:val="TableStyle2"/>
              <w:rPr>
                <w:rFonts w:hAnsi="Helvetica"/>
                <w:color w:val="000000" w:themeColor="text1"/>
                <w:sz w:val="22"/>
                <w:szCs w:val="22"/>
              </w:rPr>
            </w:pPr>
          </w:p>
        </w:tc>
      </w:tr>
      <w:tr w:rsidR="00F8523B" w:rsidRPr="00251E8E" w14:paraId="0D68325C" w14:textId="77777777" w:rsidTr="00F8523B">
        <w:trPr>
          <w:trHeight w:val="562"/>
        </w:trPr>
        <w:tc>
          <w:tcPr>
            <w:tcW w:w="6014" w:type="dxa"/>
            <w:vMerge/>
            <w:tcBorders>
              <w:left w:val="single" w:sz="2" w:space="0" w:color="000000"/>
              <w:right w:val="single" w:sz="6" w:space="0" w:color="000000"/>
            </w:tcBorders>
            <w:shd w:val="clear" w:color="auto" w:fill="FEFFFE"/>
          </w:tcPr>
          <w:p w14:paraId="297BB20F" w14:textId="77777777" w:rsidR="00F8523B" w:rsidRPr="00251E8E" w:rsidRDefault="00F8523B" w:rsidP="00F8523B">
            <w:pPr>
              <w:pStyle w:val="TableStyle6"/>
              <w:rPr>
                <w:rFonts w:hAnsi="Helvetica"/>
                <w:color w:val="000000" w:themeColor="text1"/>
                <w:sz w:val="22"/>
                <w:szCs w:val="22"/>
              </w:rPr>
            </w:pPr>
          </w:p>
        </w:tc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6ABA00" w14:textId="77777777" w:rsidR="00F8523B" w:rsidRPr="00666B31" w:rsidRDefault="00F8523B" w:rsidP="00F8523B">
            <w:pPr>
              <w:pStyle w:val="TableStyle6"/>
              <w:rPr>
                <w:rFonts w:hAnsi="Helvetica"/>
                <w:color w:val="000000" w:themeColor="text1"/>
                <w:sz w:val="22"/>
                <w:szCs w:val="22"/>
              </w:rPr>
            </w:pPr>
            <w:r w:rsidRPr="00666B31">
              <w:rPr>
                <w:rFonts w:hAnsi="Helvetica"/>
                <w:color w:val="000000" w:themeColor="text1"/>
                <w:sz w:val="22"/>
                <w:szCs w:val="22"/>
              </w:rPr>
              <w:t>DURATION</w:t>
            </w:r>
          </w:p>
        </w:tc>
        <w:tc>
          <w:tcPr>
            <w:tcW w:w="283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6E4F97" w14:textId="66DE1B8D" w:rsidR="00F8523B" w:rsidRPr="00666B31" w:rsidRDefault="00F8523B" w:rsidP="006F6EDD">
            <w:pPr>
              <w:rPr>
                <w:rFonts w:ascii="Helvetica" w:hAnsi="Helvetica"/>
                <w:color w:val="000000" w:themeColor="text1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F03988" w14:textId="77777777" w:rsidR="00F8523B" w:rsidRPr="00666B31" w:rsidRDefault="00F8523B" w:rsidP="00F8523B">
            <w:pPr>
              <w:pStyle w:val="TableStyle6"/>
              <w:rPr>
                <w:rFonts w:hAnsi="Helvetica"/>
                <w:color w:val="000000" w:themeColor="text1"/>
                <w:sz w:val="22"/>
                <w:szCs w:val="22"/>
              </w:rPr>
            </w:pPr>
            <w:r w:rsidRPr="00666B31">
              <w:rPr>
                <w:rFonts w:hAnsi="Helvetica"/>
                <w:color w:val="000000" w:themeColor="text1"/>
                <w:sz w:val="22"/>
                <w:szCs w:val="22"/>
              </w:rPr>
              <w:t>SESSION #</w:t>
            </w:r>
          </w:p>
        </w:tc>
        <w:tc>
          <w:tcPr>
            <w:tcW w:w="2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DC02E7" w14:textId="464820B1" w:rsidR="00F8523B" w:rsidRPr="00666B31" w:rsidRDefault="00F8523B" w:rsidP="00F8523B">
            <w:pPr>
              <w:pStyle w:val="TableStyle2"/>
              <w:rPr>
                <w:rFonts w:hAnsi="Helvetica"/>
                <w:color w:val="000000" w:themeColor="text1"/>
                <w:sz w:val="22"/>
                <w:szCs w:val="22"/>
              </w:rPr>
            </w:pPr>
          </w:p>
        </w:tc>
      </w:tr>
      <w:tr w:rsidR="00F8523B" w:rsidRPr="00251E8E" w14:paraId="7129D5B4" w14:textId="77777777" w:rsidTr="00F8523B">
        <w:trPr>
          <w:trHeight w:val="284"/>
        </w:trPr>
        <w:tc>
          <w:tcPr>
            <w:tcW w:w="6014" w:type="dxa"/>
            <w:vMerge/>
            <w:tcBorders>
              <w:left w:val="single" w:sz="2" w:space="0" w:color="000000"/>
              <w:right w:val="single" w:sz="6" w:space="0" w:color="000000"/>
            </w:tcBorders>
            <w:shd w:val="clear" w:color="auto" w:fill="FEFFFE"/>
          </w:tcPr>
          <w:p w14:paraId="7160B01C" w14:textId="77777777" w:rsidR="00F8523B" w:rsidRPr="00251E8E" w:rsidRDefault="00F8523B" w:rsidP="00F8523B">
            <w:pPr>
              <w:pStyle w:val="TableStyle6"/>
              <w:rPr>
                <w:rFonts w:hAnsi="Helvetica"/>
                <w:color w:val="000000" w:themeColor="text1"/>
                <w:sz w:val="22"/>
                <w:szCs w:val="22"/>
              </w:rPr>
            </w:pPr>
          </w:p>
        </w:tc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512752" w14:textId="77777777" w:rsidR="00F8523B" w:rsidRPr="00666B31" w:rsidRDefault="00F8523B" w:rsidP="00F8523B">
            <w:pPr>
              <w:pStyle w:val="TableStyle6"/>
              <w:rPr>
                <w:rFonts w:hAnsi="Helvetica"/>
                <w:color w:val="000000" w:themeColor="text1"/>
                <w:sz w:val="22"/>
                <w:szCs w:val="22"/>
              </w:rPr>
            </w:pPr>
            <w:r w:rsidRPr="00666B31">
              <w:rPr>
                <w:rFonts w:hAnsi="Helvetica"/>
                <w:color w:val="000000" w:themeColor="text1"/>
                <w:sz w:val="22"/>
                <w:szCs w:val="22"/>
              </w:rPr>
              <w:t>WHERE</w:t>
            </w:r>
          </w:p>
        </w:tc>
        <w:tc>
          <w:tcPr>
            <w:tcW w:w="283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5E4616" w14:textId="71D3F0A6" w:rsidR="00F8523B" w:rsidRPr="00666B31" w:rsidRDefault="00F8523B" w:rsidP="00F8523B">
            <w:pPr>
              <w:pStyle w:val="TableStyle2"/>
              <w:rPr>
                <w:rFonts w:hAnsi="Helvetica"/>
                <w:color w:val="000000" w:themeColor="text1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B396E6" w14:textId="77777777" w:rsidR="00F8523B" w:rsidRPr="00666B31" w:rsidRDefault="00F8523B" w:rsidP="00F8523B">
            <w:pPr>
              <w:pStyle w:val="TableStyle6"/>
              <w:rPr>
                <w:rFonts w:hAnsi="Helvetica"/>
                <w:color w:val="000000" w:themeColor="text1"/>
                <w:sz w:val="22"/>
                <w:szCs w:val="22"/>
              </w:rPr>
            </w:pPr>
            <w:r w:rsidRPr="00666B31">
              <w:rPr>
                <w:rFonts w:hAnsi="Helvetica"/>
                <w:color w:val="000000" w:themeColor="text1"/>
                <w:sz w:val="22"/>
                <w:szCs w:val="22"/>
              </w:rPr>
              <w:t>WORK #</w:t>
            </w:r>
          </w:p>
        </w:tc>
        <w:tc>
          <w:tcPr>
            <w:tcW w:w="2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B0FEC0" w14:textId="581AF1C1" w:rsidR="00F8523B" w:rsidRPr="00666B31" w:rsidRDefault="00F8523B" w:rsidP="00F8523B">
            <w:pPr>
              <w:rPr>
                <w:rFonts w:ascii="Helvetica" w:hAnsi="Helvetica"/>
                <w:color w:val="000000" w:themeColor="text1"/>
                <w:sz w:val="22"/>
                <w:szCs w:val="22"/>
              </w:rPr>
            </w:pPr>
          </w:p>
        </w:tc>
      </w:tr>
      <w:tr w:rsidR="00F8523B" w:rsidRPr="00251E8E" w14:paraId="02470231" w14:textId="77777777" w:rsidTr="00F8523B">
        <w:trPr>
          <w:trHeight w:val="562"/>
        </w:trPr>
        <w:tc>
          <w:tcPr>
            <w:tcW w:w="6014" w:type="dxa"/>
            <w:vMerge/>
            <w:tcBorders>
              <w:left w:val="single" w:sz="2" w:space="0" w:color="000000"/>
              <w:right w:val="single" w:sz="6" w:space="0" w:color="000000"/>
            </w:tcBorders>
            <w:shd w:val="clear" w:color="auto" w:fill="FEFFFE"/>
          </w:tcPr>
          <w:p w14:paraId="6CF83EF1" w14:textId="77777777" w:rsidR="00F8523B" w:rsidRPr="00251E8E" w:rsidRDefault="00F8523B" w:rsidP="00F8523B">
            <w:pPr>
              <w:pStyle w:val="TableStyle6"/>
              <w:rPr>
                <w:rFonts w:hAnsi="Helvetica"/>
                <w:color w:val="000000" w:themeColor="text1"/>
                <w:sz w:val="22"/>
                <w:szCs w:val="22"/>
              </w:rPr>
            </w:pPr>
          </w:p>
        </w:tc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939AC4" w14:textId="77777777" w:rsidR="00F8523B" w:rsidRPr="00666B31" w:rsidRDefault="00F8523B" w:rsidP="00F8523B">
            <w:pPr>
              <w:pStyle w:val="TableStyle6"/>
              <w:rPr>
                <w:rFonts w:hAnsi="Helvetica"/>
                <w:color w:val="000000" w:themeColor="text1"/>
                <w:sz w:val="22"/>
                <w:szCs w:val="22"/>
              </w:rPr>
            </w:pPr>
            <w:r w:rsidRPr="00666B31">
              <w:rPr>
                <w:rFonts w:hAnsi="Helvetica"/>
                <w:color w:val="000000" w:themeColor="text1"/>
                <w:sz w:val="22"/>
                <w:szCs w:val="22"/>
              </w:rPr>
              <w:t>SUBJECT</w:t>
            </w:r>
          </w:p>
        </w:tc>
        <w:tc>
          <w:tcPr>
            <w:tcW w:w="283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A50461" w14:textId="6AC3F6E1" w:rsidR="00F8523B" w:rsidRPr="00666B31" w:rsidRDefault="00F8523B" w:rsidP="00F8523B">
            <w:pPr>
              <w:pStyle w:val="TableStyle2"/>
              <w:rPr>
                <w:rFonts w:hAnsi="Helvetica"/>
                <w:color w:val="000000" w:themeColor="text1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A5D966" w14:textId="77777777" w:rsidR="00F8523B" w:rsidRPr="00666B31" w:rsidRDefault="00F8523B" w:rsidP="00F8523B">
            <w:pPr>
              <w:pStyle w:val="TableStyle6"/>
              <w:rPr>
                <w:rFonts w:hAnsi="Helvetica"/>
                <w:color w:val="000000" w:themeColor="text1"/>
                <w:sz w:val="22"/>
                <w:szCs w:val="22"/>
              </w:rPr>
            </w:pPr>
            <w:r w:rsidRPr="00666B31">
              <w:rPr>
                <w:rFonts w:hAnsi="Helvetica"/>
                <w:color w:val="000000" w:themeColor="text1"/>
                <w:sz w:val="22"/>
                <w:szCs w:val="22"/>
              </w:rPr>
              <w:t>POST DATE</w:t>
            </w:r>
          </w:p>
        </w:tc>
        <w:tc>
          <w:tcPr>
            <w:tcW w:w="2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9207EE" w14:textId="77777777" w:rsidR="00F8523B" w:rsidRPr="00666B31" w:rsidRDefault="00F8523B" w:rsidP="00F8523B">
            <w:pPr>
              <w:rPr>
                <w:rFonts w:ascii="Helvetica" w:hAnsi="Helvetica"/>
                <w:color w:val="000000" w:themeColor="text1"/>
                <w:sz w:val="22"/>
                <w:szCs w:val="22"/>
              </w:rPr>
            </w:pPr>
          </w:p>
        </w:tc>
      </w:tr>
      <w:tr w:rsidR="00F8523B" w:rsidRPr="00251E8E" w14:paraId="1CC919D5" w14:textId="77777777" w:rsidTr="00F8523B">
        <w:trPr>
          <w:trHeight w:val="1674"/>
        </w:trPr>
        <w:tc>
          <w:tcPr>
            <w:tcW w:w="6014" w:type="dxa"/>
            <w:vMerge/>
            <w:tcBorders>
              <w:left w:val="single" w:sz="2" w:space="0" w:color="000000"/>
              <w:right w:val="single" w:sz="6" w:space="0" w:color="000000"/>
            </w:tcBorders>
            <w:shd w:val="clear" w:color="auto" w:fill="FEFFFE"/>
          </w:tcPr>
          <w:p w14:paraId="792BC546" w14:textId="77777777" w:rsidR="00F8523B" w:rsidRPr="00251E8E" w:rsidRDefault="00F8523B" w:rsidP="00F8523B">
            <w:pPr>
              <w:pStyle w:val="TableStyle6"/>
              <w:rPr>
                <w:rFonts w:hAnsi="Helvetica"/>
                <w:color w:val="000000" w:themeColor="text1"/>
                <w:sz w:val="22"/>
                <w:szCs w:val="22"/>
              </w:rPr>
            </w:pPr>
          </w:p>
        </w:tc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3C0678" w14:textId="77777777" w:rsidR="00F8523B" w:rsidRPr="00666B31" w:rsidRDefault="00F8523B" w:rsidP="00F8523B">
            <w:pPr>
              <w:pStyle w:val="TableStyle6"/>
              <w:rPr>
                <w:rFonts w:hAnsi="Helvetica"/>
                <w:color w:val="000000" w:themeColor="text1"/>
                <w:sz w:val="22"/>
                <w:szCs w:val="22"/>
              </w:rPr>
            </w:pPr>
            <w:r w:rsidRPr="00666B31">
              <w:rPr>
                <w:rFonts w:hAnsi="Helvetica"/>
                <w:color w:val="000000" w:themeColor="text1"/>
                <w:sz w:val="22"/>
                <w:szCs w:val="22"/>
              </w:rPr>
              <w:t>PAINTING CONCEPT/GOAL</w:t>
            </w:r>
          </w:p>
        </w:tc>
        <w:tc>
          <w:tcPr>
            <w:tcW w:w="283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D0F3B2" w14:textId="7AE30933" w:rsidR="00F8523B" w:rsidRPr="00666B31" w:rsidRDefault="00F8523B" w:rsidP="00F8523B">
            <w:pPr>
              <w:pStyle w:val="TableStyle2"/>
              <w:rPr>
                <w:rFonts w:hAnsi="Helvetica"/>
                <w:color w:val="000000" w:themeColor="text1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21E627" w14:textId="77777777" w:rsidR="00F8523B" w:rsidRPr="00666B31" w:rsidRDefault="00F8523B" w:rsidP="00F8523B">
            <w:pPr>
              <w:rPr>
                <w:rFonts w:ascii="Helvetica" w:hAnsi="Helvetica"/>
                <w:color w:val="000000" w:themeColor="text1"/>
                <w:sz w:val="22"/>
                <w:szCs w:val="22"/>
              </w:rPr>
            </w:pPr>
            <w:r w:rsidRPr="00666B31">
              <w:rPr>
                <w:rFonts w:ascii="Helvetica" w:hAnsi="Helvetica"/>
                <w:color w:val="000000" w:themeColor="text1"/>
                <w:sz w:val="22"/>
                <w:szCs w:val="22"/>
              </w:rPr>
              <w:t xml:space="preserve">MET GOAL? </w:t>
            </w:r>
          </w:p>
          <w:p w14:paraId="4A8754FD" w14:textId="77777777" w:rsidR="00F8523B" w:rsidRPr="00666B31" w:rsidRDefault="00F8523B" w:rsidP="00F8523B">
            <w:pPr>
              <w:pStyle w:val="TableStyle6"/>
              <w:rPr>
                <w:rFonts w:hAnsi="Helvetica"/>
                <w:color w:val="000000" w:themeColor="text1"/>
                <w:sz w:val="22"/>
                <w:szCs w:val="22"/>
              </w:rPr>
            </w:pPr>
            <w:r w:rsidRPr="00666B31">
              <w:rPr>
                <w:rFonts w:hAnsi="Helvetica"/>
                <w:color w:val="000000" w:themeColor="text1"/>
                <w:sz w:val="22"/>
                <w:szCs w:val="22"/>
              </w:rPr>
              <w:t>LESSONS LEARNED</w:t>
            </w:r>
          </w:p>
        </w:tc>
        <w:tc>
          <w:tcPr>
            <w:tcW w:w="2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D43A30" w14:textId="77777777" w:rsidR="00F8523B" w:rsidRPr="00666B31" w:rsidRDefault="00F8523B" w:rsidP="00F8523B">
            <w:pPr>
              <w:rPr>
                <w:rFonts w:ascii="Helvetica" w:hAnsi="Helvetica"/>
                <w:color w:val="000000" w:themeColor="text1"/>
                <w:sz w:val="22"/>
                <w:szCs w:val="22"/>
              </w:rPr>
            </w:pPr>
          </w:p>
        </w:tc>
      </w:tr>
      <w:tr w:rsidR="00F8523B" w:rsidRPr="00251E8E" w14:paraId="4C276AC4" w14:textId="77777777" w:rsidTr="00480E01">
        <w:trPr>
          <w:trHeight w:val="3452"/>
        </w:trPr>
        <w:tc>
          <w:tcPr>
            <w:tcW w:w="6014" w:type="dxa"/>
            <w:vMerge/>
            <w:tcBorders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EFFFE"/>
          </w:tcPr>
          <w:p w14:paraId="69F0C469" w14:textId="77777777" w:rsidR="00F8523B" w:rsidRPr="00251E8E" w:rsidRDefault="00F8523B" w:rsidP="00F8523B">
            <w:pPr>
              <w:pStyle w:val="TableStyle6"/>
              <w:rPr>
                <w:rFonts w:hAnsi="Helvetica"/>
                <w:color w:val="000000" w:themeColor="text1"/>
                <w:sz w:val="22"/>
                <w:szCs w:val="22"/>
              </w:rPr>
            </w:pPr>
          </w:p>
        </w:tc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ABEDA6" w14:textId="77777777" w:rsidR="00F8523B" w:rsidRPr="00666B31" w:rsidRDefault="00F8523B" w:rsidP="00F8523B">
            <w:pPr>
              <w:pStyle w:val="TableStyle6"/>
              <w:rPr>
                <w:rFonts w:hAnsi="Helvetica"/>
                <w:color w:val="000000" w:themeColor="text1"/>
                <w:sz w:val="22"/>
                <w:szCs w:val="22"/>
              </w:rPr>
            </w:pPr>
            <w:r w:rsidRPr="00666B31">
              <w:rPr>
                <w:rFonts w:hAnsi="Helvetica"/>
                <w:color w:val="000000" w:themeColor="text1"/>
                <w:sz w:val="22"/>
                <w:szCs w:val="22"/>
              </w:rPr>
              <w:t>SESSION FOCUS/ GOAL</w:t>
            </w:r>
          </w:p>
        </w:tc>
        <w:tc>
          <w:tcPr>
            <w:tcW w:w="283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C8DCA8" w14:textId="72E4E635" w:rsidR="00F8523B" w:rsidRPr="00666B31" w:rsidRDefault="00F8523B" w:rsidP="00F8523B">
            <w:pPr>
              <w:rPr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C613B0" w14:textId="77777777" w:rsidR="00F8523B" w:rsidRPr="00666B31" w:rsidRDefault="00F8523B" w:rsidP="00F8523B">
            <w:pPr>
              <w:rPr>
                <w:rFonts w:ascii="Helvetica" w:hAnsi="Helvetica"/>
                <w:color w:val="000000" w:themeColor="text1"/>
                <w:sz w:val="22"/>
                <w:szCs w:val="22"/>
              </w:rPr>
            </w:pPr>
            <w:r w:rsidRPr="00666B31">
              <w:rPr>
                <w:rFonts w:ascii="Helvetica" w:hAnsi="Helvetica"/>
                <w:color w:val="000000" w:themeColor="text1"/>
                <w:sz w:val="22"/>
                <w:szCs w:val="22"/>
              </w:rPr>
              <w:t>MET GOAL?</w:t>
            </w:r>
          </w:p>
          <w:p w14:paraId="1FEE2E0B" w14:textId="77777777" w:rsidR="00F8523B" w:rsidRPr="00666B31" w:rsidRDefault="00F8523B" w:rsidP="00F8523B">
            <w:pPr>
              <w:pStyle w:val="TableStyle6"/>
              <w:rPr>
                <w:rFonts w:hAnsi="Helvetica"/>
                <w:color w:val="000000" w:themeColor="text1"/>
                <w:sz w:val="22"/>
                <w:szCs w:val="22"/>
              </w:rPr>
            </w:pPr>
            <w:r w:rsidRPr="00666B31">
              <w:rPr>
                <w:rFonts w:hAnsi="Helvetica"/>
                <w:color w:val="000000" w:themeColor="text1"/>
                <w:sz w:val="22"/>
                <w:szCs w:val="22"/>
              </w:rPr>
              <w:t>LESSONS LEARNED</w:t>
            </w:r>
          </w:p>
        </w:tc>
        <w:tc>
          <w:tcPr>
            <w:tcW w:w="2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690D14" w14:textId="1CB94F95" w:rsidR="00F8523B" w:rsidRPr="00666B31" w:rsidRDefault="00F8523B" w:rsidP="006F6EDD">
            <w:pPr>
              <w:rPr>
                <w:rFonts w:ascii="Helvetica" w:hAnsi="Helvetica"/>
                <w:color w:val="000000" w:themeColor="text1"/>
                <w:sz w:val="22"/>
                <w:szCs w:val="22"/>
              </w:rPr>
            </w:pPr>
          </w:p>
        </w:tc>
      </w:tr>
    </w:tbl>
    <w:p w14:paraId="670BEF02" w14:textId="0E45EE92" w:rsidR="00515FE2" w:rsidRDefault="00515FE2">
      <w:pPr>
        <w:pStyle w:val="Body"/>
      </w:pPr>
    </w:p>
    <w:p w14:paraId="2257265C" w14:textId="744AD52E" w:rsidR="00666B31" w:rsidRDefault="00666B31" w:rsidP="00480E01">
      <w:pPr>
        <w:pStyle w:val="Body"/>
      </w:pPr>
      <w:bookmarkStart w:id="0" w:name="_GoBack"/>
      <w:bookmarkEnd w:id="0"/>
    </w:p>
    <w:sectPr w:rsidR="00666B31" w:rsidSect="00043D73">
      <w:pgSz w:w="15840" w:h="12240" w:orient="landscape"/>
      <w:pgMar w:top="720" w:right="720" w:bottom="720" w:left="72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DED4111" w14:textId="77777777" w:rsidR="006158F2" w:rsidRDefault="006158F2">
      <w:r>
        <w:separator/>
      </w:r>
    </w:p>
  </w:endnote>
  <w:endnote w:type="continuationSeparator" w:id="0">
    <w:p w14:paraId="5E81D3F8" w14:textId="77777777" w:rsidR="006158F2" w:rsidRDefault="006158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Rockwell">
    <w:panose1 w:val="02060603020205020403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58C4878" w14:textId="77777777" w:rsidR="006158F2" w:rsidRDefault="006158F2">
      <w:r>
        <w:separator/>
      </w:r>
    </w:p>
  </w:footnote>
  <w:footnote w:type="continuationSeparator" w:id="0">
    <w:p w14:paraId="00129C48" w14:textId="77777777" w:rsidR="006158F2" w:rsidRDefault="006158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9F0E71"/>
    <w:multiLevelType w:val="hybridMultilevel"/>
    <w:tmpl w:val="94F8545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doNotAutofitConstrainedTables/>
    <w:splitPgBreakAndParaMark/>
    <w:compatSetting w:name="compatibilityMode" w:uri="http://schemas.microsoft.com/office/word" w:val="14"/>
  </w:compat>
  <w:docVars>
    <w:docVar w:name="PublishingViewTables" w:val="0"/>
  </w:docVars>
  <w:rsids>
    <w:rsidRoot w:val="004F33E9"/>
    <w:rsid w:val="00005FF9"/>
    <w:rsid w:val="00043D73"/>
    <w:rsid w:val="00123E3B"/>
    <w:rsid w:val="002453EE"/>
    <w:rsid w:val="00251E8E"/>
    <w:rsid w:val="002D010C"/>
    <w:rsid w:val="00310AFD"/>
    <w:rsid w:val="00373CB4"/>
    <w:rsid w:val="004635CE"/>
    <w:rsid w:val="00480E01"/>
    <w:rsid w:val="00487546"/>
    <w:rsid w:val="004D08D6"/>
    <w:rsid w:val="004F33E9"/>
    <w:rsid w:val="00515FE2"/>
    <w:rsid w:val="005A3423"/>
    <w:rsid w:val="005C03ED"/>
    <w:rsid w:val="006158F2"/>
    <w:rsid w:val="00666B31"/>
    <w:rsid w:val="006D49E5"/>
    <w:rsid w:val="006F6EDD"/>
    <w:rsid w:val="007606B3"/>
    <w:rsid w:val="00791CF7"/>
    <w:rsid w:val="00791E65"/>
    <w:rsid w:val="00857423"/>
    <w:rsid w:val="00865DD9"/>
    <w:rsid w:val="008B0948"/>
    <w:rsid w:val="00912A42"/>
    <w:rsid w:val="009346E1"/>
    <w:rsid w:val="00AD0D93"/>
    <w:rsid w:val="00B06464"/>
    <w:rsid w:val="00B43598"/>
    <w:rsid w:val="00CA651F"/>
    <w:rsid w:val="00D01549"/>
    <w:rsid w:val="00D84B47"/>
    <w:rsid w:val="00DB072A"/>
    <w:rsid w:val="00F8523B"/>
    <w:rsid w:val="00FF0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4E1A1AE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sz w:val="24"/>
        <w:szCs w:val="24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paragraph" w:customStyle="1" w:styleId="TableStyle3">
    <w:name w:val="Table Style 3"/>
    <w:rPr>
      <w:rFonts w:ascii="Helvetica" w:hAnsi="Arial Unicode MS" w:cs="Arial Unicode MS"/>
      <w:color w:val="FEFFFE"/>
      <w:sz w:val="20"/>
      <w:szCs w:val="20"/>
    </w:rPr>
  </w:style>
  <w:style w:type="paragraph" w:customStyle="1" w:styleId="TableStyle6">
    <w:name w:val="Table Style 6"/>
    <w:rPr>
      <w:rFonts w:ascii="Helvetica" w:hAnsi="Arial Unicode MS" w:cs="Arial Unicode MS"/>
      <w:color w:val="357CA2"/>
      <w:sz w:val="20"/>
      <w:szCs w:val="20"/>
    </w:rPr>
  </w:style>
  <w:style w:type="paragraph" w:customStyle="1" w:styleId="TableStyle2">
    <w:name w:val="Table Style 2"/>
    <w:rPr>
      <w:rFonts w:ascii="Helvetica" w:hAnsi="Arial Unicode MS" w:cs="Arial Unicode MS"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4B4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4B47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84B4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4B47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84B4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4B47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sz w:val="24"/>
        <w:szCs w:val="24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paragraph" w:customStyle="1" w:styleId="TableStyle3">
    <w:name w:val="Table Style 3"/>
    <w:rPr>
      <w:rFonts w:ascii="Helvetica" w:hAnsi="Arial Unicode MS" w:cs="Arial Unicode MS"/>
      <w:color w:val="FEFFFE"/>
      <w:sz w:val="20"/>
      <w:szCs w:val="20"/>
    </w:rPr>
  </w:style>
  <w:style w:type="paragraph" w:customStyle="1" w:styleId="TableStyle6">
    <w:name w:val="Table Style 6"/>
    <w:rPr>
      <w:rFonts w:ascii="Helvetica" w:hAnsi="Arial Unicode MS" w:cs="Arial Unicode MS"/>
      <w:color w:val="357CA2"/>
      <w:sz w:val="20"/>
      <w:szCs w:val="20"/>
    </w:rPr>
  </w:style>
  <w:style w:type="paragraph" w:customStyle="1" w:styleId="TableStyle2">
    <w:name w:val="Table Style 2"/>
    <w:rPr>
      <w:rFonts w:ascii="Helvetica" w:hAnsi="Arial Unicode MS" w:cs="Arial Unicode MS"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4B4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4B47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84B4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4B47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84B4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4B4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Advantage">
  <a:themeElements>
    <a:clrScheme name="Advantage">
      <a:dk1>
        <a:sysClr val="windowText" lastClr="000000"/>
      </a:dk1>
      <a:lt1>
        <a:sysClr val="window" lastClr="FFFFFF"/>
      </a:lt1>
      <a:dk2>
        <a:srgbClr val="2B142D"/>
      </a:dk2>
      <a:lt2>
        <a:srgbClr val="C3AFCC"/>
      </a:lt2>
      <a:accent1>
        <a:srgbClr val="663366"/>
      </a:accent1>
      <a:accent2>
        <a:srgbClr val="330F42"/>
      </a:accent2>
      <a:accent3>
        <a:srgbClr val="666699"/>
      </a:accent3>
      <a:accent4>
        <a:srgbClr val="999966"/>
      </a:accent4>
      <a:accent5>
        <a:srgbClr val="F7901E"/>
      </a:accent5>
      <a:accent6>
        <a:srgbClr val="A3A101"/>
      </a:accent6>
      <a:hlink>
        <a:srgbClr val="BC5FBC"/>
      </a:hlink>
      <a:folHlink>
        <a:srgbClr val="9775A7"/>
      </a:folHlink>
    </a:clrScheme>
    <a:fontScheme name="Advantage">
      <a:majorFont>
        <a:latin typeface="Rockwell"/>
        <a:ea typeface=""/>
        <a:cs typeface=""/>
        <a:font script="Jpan" typeface="ＭＳ ゴシック"/>
        <a:font script="Hans" typeface="宋体"/>
        <a:font script="Hant" typeface="新細明體"/>
      </a:majorFont>
      <a:minorFont>
        <a:latin typeface="Rockwell"/>
        <a:ea typeface=""/>
        <a:cs typeface=""/>
        <a:font script="Jpan" typeface="ＭＳ ゴシック"/>
        <a:font script="Hans" typeface="宋体"/>
        <a:font script="Hant" typeface="新細明體"/>
      </a:minorFont>
    </a:fontScheme>
    <a:fmtScheme name="Advantage">
      <a:fillStyleLst>
        <a:solidFill>
          <a:schemeClr val="phClr"/>
        </a:solidFill>
        <a:gradFill rotWithShape="1">
          <a:gsLst>
            <a:gs pos="0">
              <a:schemeClr val="phClr">
                <a:tint val="100000"/>
                <a:shade val="40000"/>
                <a:alpha val="100000"/>
                <a:satMod val="150000"/>
                <a:lumMod val="100000"/>
              </a:schemeClr>
            </a:gs>
            <a:gs pos="100000">
              <a:schemeClr val="phClr">
                <a:tint val="70000"/>
                <a:shade val="100000"/>
                <a:alpha val="100000"/>
                <a:satMod val="200000"/>
                <a:lumMod val="100000"/>
              </a:schemeClr>
            </a:gs>
          </a:gsLst>
          <a:lin ang="6000000" scaled="1"/>
        </a:gradFill>
        <a:gradFill rotWithShape="1">
          <a:gsLst>
            <a:gs pos="0">
              <a:schemeClr val="phClr">
                <a:shade val="40000"/>
                <a:alpha val="100000"/>
                <a:satMod val="150000"/>
                <a:lumMod val="100000"/>
              </a:schemeClr>
            </a:gs>
            <a:gs pos="100000">
              <a:schemeClr val="phClr">
                <a:tint val="70000"/>
                <a:shade val="100000"/>
                <a:alpha val="100000"/>
                <a:satMod val="200000"/>
                <a:lumMod val="100000"/>
              </a:schemeClr>
            </a:gs>
          </a:gsLst>
          <a:lin ang="5400000" scaled="1"/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innerShdw blurRad="50800" dist="25400" dir="13500000">
              <a:srgbClr val="FFFFFF">
                <a:alpha val="75000"/>
              </a:srgbClr>
            </a:innerShdw>
            <a:outerShdw blurRad="63500" dist="25400" dir="5400000" rotWithShape="0">
              <a:srgbClr val="808080">
                <a:alpha val="75000"/>
              </a:srgbClr>
            </a:outerShdw>
          </a:effectLst>
        </a:effectStyle>
        <a:effectStyle>
          <a:effectLst/>
          <a:scene3d>
            <a:camera prst="orthographicFront">
              <a:rot lat="0" lon="0" rev="0"/>
            </a:camera>
            <a:lightRig rig="twoPt" dir="tl">
              <a:rot lat="0" lon="0" rev="4500000"/>
            </a:lightRig>
          </a:scene3d>
          <a:sp3d>
            <a:bevelT w="63500" h="508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1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Bouc Session Template.dotx</Template>
  <TotalTime>0</TotalTime>
  <Pages>1</Pages>
  <Words>37</Words>
  <Characters>211</Characters>
  <Application>Microsoft Macintosh Word</Application>
  <DocSecurity>0</DocSecurity>
  <Lines>1</Lines>
  <Paragraphs>1</Paragraphs>
  <ScaleCrop>false</ScaleCrop>
  <Company>Art Studio</Company>
  <LinksUpToDate>false</LinksUpToDate>
  <CharactersWithSpaces>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 Bouc</dc:creator>
  <cp:keywords/>
  <dc:description/>
  <cp:lastModifiedBy>Jana Bouc</cp:lastModifiedBy>
  <cp:revision>2</cp:revision>
  <dcterms:created xsi:type="dcterms:W3CDTF">2014-10-19T00:00:00Z</dcterms:created>
  <dcterms:modified xsi:type="dcterms:W3CDTF">2014-10-19T00:00:00Z</dcterms:modified>
</cp:coreProperties>
</file>